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861" w:rsidRDefault="00384861">
      <w:pPr>
        <w:pStyle w:val="Textbody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4861" w:rsidRDefault="00BA57E8">
      <w:pPr>
        <w:pStyle w:val="Standard"/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MEMORIAL DESCRITIVO </w:t>
      </w:r>
    </w:p>
    <w:p w:rsidR="008B6AB7" w:rsidRPr="008B6AB7" w:rsidRDefault="008B6AB7">
      <w:pPr>
        <w:pStyle w:val="Standard"/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8B6AB7">
        <w:rPr>
          <w:rFonts w:ascii="Times New Roman" w:hAnsi="Times New Roman"/>
          <w:sz w:val="36"/>
          <w:szCs w:val="36"/>
        </w:rPr>
        <w:t>PROFESSOR</w:t>
      </w:r>
      <w:r>
        <w:rPr>
          <w:rFonts w:ascii="Times New Roman" w:hAnsi="Times New Roman"/>
          <w:sz w:val="36"/>
          <w:szCs w:val="36"/>
        </w:rPr>
        <w:t>(A)</w:t>
      </w:r>
      <w:r w:rsidRPr="008B6AB7">
        <w:rPr>
          <w:rFonts w:ascii="Times New Roman" w:hAnsi="Times New Roman"/>
          <w:sz w:val="36"/>
          <w:szCs w:val="36"/>
        </w:rPr>
        <w:t xml:space="preserve"> DO MAGISTÉRIO SUPERIOR</w:t>
      </w:r>
    </w:p>
    <w:p w:rsidR="00384861" w:rsidRDefault="00BA57E8">
      <w:pPr>
        <w:pStyle w:val="Standard"/>
        <w:spacing w:after="0" w:line="360" w:lineRule="auto"/>
        <w:jc w:val="center"/>
      </w:pPr>
      <w:r>
        <w:rPr>
          <w:rFonts w:ascii="Times New Roman" w:hAnsi="Times New Roman"/>
          <w:sz w:val="36"/>
          <w:szCs w:val="36"/>
        </w:rPr>
        <w:t>PERÍODO: XX/XX/XXXX À XX/XX/XXXX</w:t>
      </w: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84861" w:rsidRDefault="00384861">
      <w:pPr>
        <w:pStyle w:val="Standard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384861" w:rsidRDefault="00BA57E8">
      <w:pPr>
        <w:pStyle w:val="Standard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NOME DO SERVIDOR</w:t>
      </w:r>
    </w:p>
    <w:p w:rsidR="00384861" w:rsidRDefault="0038486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384861" w:rsidRDefault="0038486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8B6AB7" w:rsidRDefault="008B6AB7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384861" w:rsidRDefault="0038486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384861" w:rsidRDefault="008B6AB7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Parnaíba</w:t>
      </w:r>
    </w:p>
    <w:p w:rsidR="008B6AB7" w:rsidRDefault="008B6AB7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B6AB7">
        <w:rPr>
          <w:rFonts w:ascii="Times New Roman" w:hAnsi="Times New Roman"/>
          <w:sz w:val="32"/>
          <w:szCs w:val="32"/>
          <w:highlight w:val="yellow"/>
        </w:rPr>
        <w:t>202x</w:t>
      </w:r>
    </w:p>
    <w:p w:rsidR="00384861" w:rsidRDefault="0038486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8B6AB7" w:rsidRDefault="008B6AB7" w:rsidP="008B6AB7">
      <w:pPr>
        <w:suppressAutoHyphens w:val="0"/>
        <w:jc w:val="center"/>
        <w:rPr>
          <w:rFonts w:eastAsia="Calibri" w:cs="Times New Roman"/>
          <w:sz w:val="32"/>
          <w:szCs w:val="32"/>
          <w:lang w:bidi="ar-SA"/>
        </w:rPr>
      </w:pPr>
      <w:r>
        <w:rPr>
          <w:sz w:val="32"/>
          <w:szCs w:val="32"/>
        </w:rPr>
        <w:br w:type="page"/>
      </w:r>
    </w:p>
    <w:p w:rsidR="00384861" w:rsidRDefault="0038486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384861" w:rsidRDefault="00BA57E8" w:rsidP="00740C65">
      <w:pPr>
        <w:pStyle w:val="Textbody"/>
        <w:tabs>
          <w:tab w:val="left" w:pos="70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IDENTIFICAÇÃO:</w:t>
      </w:r>
    </w:p>
    <w:p w:rsidR="00384861" w:rsidRDefault="00384861">
      <w:pPr>
        <w:pStyle w:val="Textbody"/>
        <w:tabs>
          <w:tab w:val="left" w:pos="70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84861" w:rsidRDefault="00BA57E8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Nome:</w:t>
      </w:r>
    </w:p>
    <w:p w:rsidR="00384861" w:rsidRDefault="00BA57E8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Matrícula S</w:t>
      </w:r>
      <w:r w:rsidR="008B6AB7">
        <w:rPr>
          <w:rFonts w:ascii="Times New Roman" w:hAnsi="Times New Roman"/>
          <w:sz w:val="24"/>
          <w:szCs w:val="24"/>
        </w:rPr>
        <w:t>IAPE</w:t>
      </w:r>
      <w:r>
        <w:rPr>
          <w:rFonts w:ascii="Times New Roman" w:hAnsi="Times New Roman"/>
          <w:sz w:val="24"/>
          <w:szCs w:val="24"/>
        </w:rPr>
        <w:t>:</w:t>
      </w:r>
    </w:p>
    <w:p w:rsidR="00384861" w:rsidRDefault="00BA57E8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Lotação:</w:t>
      </w:r>
    </w:p>
    <w:p w:rsidR="00384861" w:rsidRDefault="0038486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84861" w:rsidRDefault="00BA57E8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de entrada em exercício:</w:t>
      </w:r>
    </w:p>
    <w:p w:rsidR="00BE4547" w:rsidRDefault="00BE4547" w:rsidP="00BE4547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E4547" w:rsidRPr="00BE4547" w:rsidRDefault="00BE4547" w:rsidP="00BE4547">
      <w:pPr>
        <w:pStyle w:val="Textbody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E4547">
        <w:rPr>
          <w:rFonts w:ascii="Times New Roman" w:hAnsi="Times New Roman"/>
          <w:b/>
          <w:sz w:val="24"/>
          <w:szCs w:val="24"/>
        </w:rPr>
        <w:t>1) AVALIAÇÃO DA CHEFIA:</w:t>
      </w:r>
    </w:p>
    <w:p w:rsidR="00BE4547" w:rsidRDefault="00BE4547" w:rsidP="00BE454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Coordenação do Curso de lotação deverá avaliar os fatores de desempenho, em consonância com o </w:t>
      </w:r>
      <w:r w:rsidRPr="00BE4547">
        <w:rPr>
          <w:rFonts w:ascii="Times New Roman" w:hAnsi="Times New Roman"/>
          <w:sz w:val="24"/>
          <w:szCs w:val="24"/>
        </w:rPr>
        <w:t>disposto no art. 20 da Lei nº 8.112, de 11 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4547">
        <w:rPr>
          <w:rFonts w:ascii="Times New Roman" w:hAnsi="Times New Roman"/>
          <w:sz w:val="24"/>
          <w:szCs w:val="24"/>
        </w:rPr>
        <w:t>dezembro de 1990</w:t>
      </w:r>
      <w:r>
        <w:rPr>
          <w:rFonts w:ascii="Times New Roman" w:hAnsi="Times New Roman"/>
          <w:sz w:val="24"/>
          <w:szCs w:val="24"/>
        </w:rPr>
        <w:t>, a seguir:</w:t>
      </w:r>
    </w:p>
    <w:p w:rsidR="00BE4547" w:rsidRPr="00BE4547" w:rsidRDefault="00BE4547" w:rsidP="00BE454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 w:rsidRPr="00BE4547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–</w:t>
      </w:r>
      <w:r w:rsidRPr="00BE4547">
        <w:rPr>
          <w:rFonts w:ascii="Times New Roman" w:hAnsi="Times New Roman"/>
          <w:sz w:val="24"/>
          <w:szCs w:val="24"/>
        </w:rPr>
        <w:t xml:space="preserve"> assiduidade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 ) Satisfatório</w:t>
      </w:r>
    </w:p>
    <w:p w:rsidR="00BE4547" w:rsidRPr="00BE4547" w:rsidRDefault="00BE4547" w:rsidP="00BE454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 w:rsidRPr="00BE4547">
        <w:rPr>
          <w:rFonts w:ascii="Times New Roman" w:hAnsi="Times New Roman"/>
          <w:sz w:val="24"/>
          <w:szCs w:val="24"/>
        </w:rPr>
        <w:t xml:space="preserve">II </w:t>
      </w:r>
      <w:r>
        <w:rPr>
          <w:rFonts w:ascii="Times New Roman" w:hAnsi="Times New Roman"/>
          <w:sz w:val="24"/>
          <w:szCs w:val="24"/>
        </w:rPr>
        <w:t>–</w:t>
      </w:r>
      <w:r w:rsidRPr="00BE4547">
        <w:rPr>
          <w:rFonts w:ascii="Times New Roman" w:hAnsi="Times New Roman"/>
          <w:sz w:val="24"/>
          <w:szCs w:val="24"/>
        </w:rPr>
        <w:t xml:space="preserve"> disciplina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 Satisfatório</w:t>
      </w:r>
    </w:p>
    <w:p w:rsidR="00BE4547" w:rsidRDefault="00BE4547" w:rsidP="00BE454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 w:rsidRPr="00BE4547">
        <w:rPr>
          <w:rFonts w:ascii="Times New Roman" w:hAnsi="Times New Roman"/>
          <w:sz w:val="24"/>
          <w:szCs w:val="24"/>
        </w:rPr>
        <w:t>III - capacidade de iniciativa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 Satisfatório</w:t>
      </w:r>
    </w:p>
    <w:p w:rsidR="00BE4547" w:rsidRPr="00BE4547" w:rsidRDefault="00BE4547" w:rsidP="00BE454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 w:rsidRPr="00BE4547">
        <w:rPr>
          <w:rFonts w:ascii="Times New Roman" w:hAnsi="Times New Roman"/>
          <w:sz w:val="24"/>
          <w:szCs w:val="24"/>
        </w:rPr>
        <w:t xml:space="preserve">IV </w:t>
      </w:r>
      <w:r>
        <w:rPr>
          <w:rFonts w:ascii="Times New Roman" w:hAnsi="Times New Roman"/>
          <w:sz w:val="24"/>
          <w:szCs w:val="24"/>
        </w:rPr>
        <w:t>-</w:t>
      </w:r>
      <w:r w:rsidRPr="00BE4547">
        <w:rPr>
          <w:rFonts w:ascii="Times New Roman" w:hAnsi="Times New Roman"/>
          <w:sz w:val="24"/>
          <w:szCs w:val="24"/>
        </w:rPr>
        <w:t xml:space="preserve"> produtividade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) Satisfatório</w:t>
      </w:r>
    </w:p>
    <w:p w:rsidR="00BE4547" w:rsidRDefault="00BE4547" w:rsidP="00BE454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 w:rsidRPr="00BE4547">
        <w:rPr>
          <w:rFonts w:ascii="Times New Roman" w:hAnsi="Times New Roman"/>
          <w:sz w:val="24"/>
          <w:szCs w:val="24"/>
        </w:rPr>
        <w:t xml:space="preserve">V </w:t>
      </w:r>
      <w:r>
        <w:rPr>
          <w:rFonts w:ascii="Times New Roman" w:hAnsi="Times New Roman"/>
          <w:sz w:val="24"/>
          <w:szCs w:val="24"/>
        </w:rPr>
        <w:t>–</w:t>
      </w:r>
      <w:r w:rsidRPr="00BE4547">
        <w:rPr>
          <w:rFonts w:ascii="Times New Roman" w:hAnsi="Times New Roman"/>
          <w:sz w:val="24"/>
          <w:szCs w:val="24"/>
        </w:rPr>
        <w:t xml:space="preserve"> responsabilidade</w:t>
      </w:r>
      <w:r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 Satisfatório</w:t>
      </w:r>
    </w:p>
    <w:p w:rsidR="00BE4547" w:rsidRDefault="00BE4547" w:rsidP="00BE4547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84861" w:rsidRDefault="0038486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84861" w:rsidRDefault="00BE4547">
      <w:pPr>
        <w:pStyle w:val="Textbody"/>
        <w:tabs>
          <w:tab w:val="left" w:pos="0"/>
        </w:tabs>
        <w:spacing w:before="113" w:after="113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="00BA57E8">
        <w:rPr>
          <w:rFonts w:ascii="Times New Roman" w:hAnsi="Times New Roman"/>
          <w:b/>
          <w:bCs/>
          <w:sz w:val="24"/>
          <w:szCs w:val="24"/>
        </w:rPr>
        <w:t xml:space="preserve">) ATIVIDADES DE ENSINO (ANEXO </w:t>
      </w:r>
      <w:r w:rsidR="00740C65">
        <w:rPr>
          <w:rFonts w:ascii="Times New Roman" w:hAnsi="Times New Roman"/>
          <w:b/>
          <w:bCs/>
          <w:sz w:val="24"/>
          <w:szCs w:val="24"/>
        </w:rPr>
        <w:t>A</w:t>
      </w:r>
      <w:r w:rsidR="00BA57E8">
        <w:rPr>
          <w:rFonts w:ascii="Times New Roman" w:hAnsi="Times New Roman"/>
          <w:b/>
          <w:bCs/>
          <w:sz w:val="24"/>
          <w:szCs w:val="24"/>
        </w:rPr>
        <w:t>)</w:t>
      </w:r>
    </w:p>
    <w:p w:rsidR="00384861" w:rsidRDefault="00384861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</w:p>
    <w:p w:rsidR="00384861" w:rsidRDefault="00BA57E8" w:rsidP="00BE4547">
      <w:pPr>
        <w:pStyle w:val="Textbody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Ano/semestre: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Disciplina: ….” –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Turmas: ….”, –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 xml:space="preserve">carga horária: ... h/a. – “...” créditos </w:t>
      </w:r>
      <w:r>
        <w:rPr>
          <w:rFonts w:ascii="Times New Roman" w:hAnsi="Times New Roman"/>
          <w:sz w:val="24"/>
          <w:szCs w:val="24"/>
        </w:rPr>
        <w:t>(pag...)</w:t>
      </w:r>
    </w:p>
    <w:p w:rsidR="00384861" w:rsidRDefault="00BA57E8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 Ano/semestre: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Disciplina: ….” –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Turmas: ….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lastRenderedPageBreak/>
        <w:t>Carga horária: ... h/a. – “...” créditos (pag...)</w:t>
      </w:r>
    </w:p>
    <w:p w:rsidR="00384861" w:rsidRDefault="00BA57E8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 Ano/semestre: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Disciplina: ….” –</w:t>
      </w:r>
    </w:p>
    <w:p w:rsidR="00384861" w:rsidRDefault="00BA57E8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Turmas: ….</w:t>
      </w:r>
    </w:p>
    <w:p w:rsidR="00384861" w:rsidRDefault="00BA57E8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Carga horária ... h/a. – “...” créditos (pag...)</w:t>
      </w:r>
    </w:p>
    <w:p w:rsidR="00384861" w:rsidRDefault="00384861">
      <w:pPr>
        <w:pStyle w:val="Textbody"/>
        <w:spacing w:after="0" w:line="360" w:lineRule="auto"/>
      </w:pPr>
    </w:p>
    <w:p w:rsidR="00384861" w:rsidRDefault="00BE454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="00BA57E8">
        <w:rPr>
          <w:rFonts w:ascii="Times New Roman" w:hAnsi="Times New Roman"/>
          <w:b/>
          <w:bCs/>
          <w:sz w:val="24"/>
          <w:szCs w:val="24"/>
        </w:rPr>
        <w:t xml:space="preserve">) ATIVIDADES DE EXTENSÃO (ANEXO </w:t>
      </w:r>
      <w:r w:rsidR="00740C65">
        <w:rPr>
          <w:rFonts w:ascii="Times New Roman" w:hAnsi="Times New Roman"/>
          <w:b/>
          <w:bCs/>
          <w:sz w:val="24"/>
          <w:szCs w:val="24"/>
        </w:rPr>
        <w:t>B</w:t>
      </w:r>
      <w:r w:rsidR="00BA57E8">
        <w:rPr>
          <w:rFonts w:ascii="Times New Roman" w:hAnsi="Times New Roman"/>
          <w:b/>
          <w:bCs/>
          <w:sz w:val="24"/>
          <w:szCs w:val="24"/>
        </w:rPr>
        <w:t>):</w:t>
      </w:r>
    </w:p>
    <w:p w:rsidR="00384861" w:rsidRDefault="00384861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</w:p>
    <w:p w:rsidR="00384861" w:rsidRDefault="00BA57E8">
      <w:pPr>
        <w:pStyle w:val="Textbody"/>
        <w:numPr>
          <w:ilvl w:val="1"/>
          <w:numId w:val="2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Ano/Semestre:</w:t>
      </w:r>
    </w:p>
    <w:p w:rsidR="00384861" w:rsidRDefault="00BA57E8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Atividade... (</w:t>
      </w:r>
      <w:proofErr w:type="spellStart"/>
      <w:r>
        <w:rPr>
          <w:rFonts w:ascii="Times New Roman" w:hAnsi="Times New Roman"/>
          <w:sz w:val="24"/>
          <w:szCs w:val="24"/>
        </w:rPr>
        <w:t>pag</w:t>
      </w:r>
      <w:proofErr w:type="spellEnd"/>
      <w:r>
        <w:rPr>
          <w:rFonts w:ascii="Times New Roman" w:hAnsi="Times New Roman"/>
          <w:sz w:val="24"/>
          <w:szCs w:val="24"/>
        </w:rPr>
        <w:t xml:space="preserve"> …)</w:t>
      </w:r>
    </w:p>
    <w:p w:rsidR="00384861" w:rsidRDefault="0038486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84861" w:rsidRDefault="00BE454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BA57E8">
        <w:rPr>
          <w:rFonts w:ascii="Times New Roman" w:hAnsi="Times New Roman"/>
          <w:b/>
          <w:bCs/>
          <w:sz w:val="24"/>
          <w:szCs w:val="24"/>
        </w:rPr>
        <w:t xml:space="preserve">) ATIVIDADES ADMINISTRATIVAS (ANEXO </w:t>
      </w:r>
      <w:r w:rsidR="00740C65">
        <w:rPr>
          <w:rFonts w:ascii="Times New Roman" w:hAnsi="Times New Roman"/>
          <w:b/>
          <w:bCs/>
          <w:sz w:val="24"/>
          <w:szCs w:val="24"/>
        </w:rPr>
        <w:t>C)</w:t>
      </w:r>
    </w:p>
    <w:p w:rsidR="00384861" w:rsidRDefault="00384861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84861" w:rsidRDefault="00BA57E8" w:rsidP="00BE4547">
      <w:pPr>
        <w:pStyle w:val="Textbody"/>
        <w:numPr>
          <w:ilvl w:val="0"/>
          <w:numId w:val="7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2º semestre/20XX:</w:t>
      </w:r>
    </w:p>
    <w:p w:rsidR="00384861" w:rsidRDefault="00BA57E8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 no “</w:t>
      </w:r>
      <w:proofErr w:type="spellStart"/>
      <w:r>
        <w:rPr>
          <w:rFonts w:ascii="Times New Roman" w:hAnsi="Times New Roman"/>
          <w:sz w:val="24"/>
          <w:szCs w:val="24"/>
        </w:rPr>
        <w:t>Consuni</w:t>
      </w:r>
      <w:proofErr w:type="spellEnd"/>
      <w:r>
        <w:rPr>
          <w:rFonts w:ascii="Times New Roman" w:hAnsi="Times New Roman"/>
          <w:sz w:val="24"/>
          <w:szCs w:val="24"/>
        </w:rPr>
        <w:t>” (pag...)</w:t>
      </w:r>
    </w:p>
    <w:p w:rsidR="00384861" w:rsidRDefault="00BA57E8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Comissão (pag...)</w:t>
      </w:r>
    </w:p>
    <w:p w:rsidR="00384861" w:rsidRDefault="00BA57E8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384861" w:rsidRDefault="00BA57E8">
      <w:pPr>
        <w:pStyle w:val="Textbody"/>
        <w:numPr>
          <w:ilvl w:val="1"/>
          <w:numId w:val="2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1º semestre/20XX:</w:t>
      </w:r>
    </w:p>
    <w:p w:rsidR="00384861" w:rsidRDefault="00BA57E8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 ...” (pag...)</w:t>
      </w:r>
    </w:p>
    <w:p w:rsidR="00384861" w:rsidRDefault="00BA57E8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Comissão (pag...)</w:t>
      </w:r>
    </w:p>
    <w:p w:rsidR="00384861" w:rsidRDefault="00BA57E8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384861" w:rsidRDefault="0038486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84861" w:rsidRDefault="00BE454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BA57E8">
        <w:rPr>
          <w:rFonts w:ascii="Times New Roman" w:hAnsi="Times New Roman"/>
          <w:b/>
          <w:bCs/>
          <w:sz w:val="24"/>
          <w:szCs w:val="24"/>
        </w:rPr>
        <w:t>) ATIVIDADES DE PESQUISA</w:t>
      </w:r>
      <w:r w:rsidR="008B6AB7">
        <w:rPr>
          <w:rFonts w:ascii="Times New Roman" w:hAnsi="Times New Roman"/>
          <w:b/>
          <w:bCs/>
          <w:sz w:val="24"/>
          <w:szCs w:val="24"/>
        </w:rPr>
        <w:t xml:space="preserve"> E INOVAÇÃO</w:t>
      </w:r>
      <w:r w:rsidR="00BA57E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A57E8">
        <w:rPr>
          <w:rFonts w:ascii="Times New Roman" w:hAnsi="Times New Roman"/>
          <w:b/>
          <w:bCs/>
          <w:sz w:val="24"/>
          <w:szCs w:val="24"/>
        </w:rPr>
        <w:t xml:space="preserve">(ANEXO </w:t>
      </w:r>
      <w:r w:rsidR="00740C65">
        <w:rPr>
          <w:rFonts w:ascii="Times New Roman" w:hAnsi="Times New Roman"/>
          <w:b/>
          <w:bCs/>
          <w:sz w:val="24"/>
          <w:szCs w:val="24"/>
        </w:rPr>
        <w:t>D</w:t>
      </w:r>
      <w:r w:rsidR="00BA57E8">
        <w:rPr>
          <w:rFonts w:ascii="Times New Roman" w:hAnsi="Times New Roman"/>
          <w:b/>
          <w:bCs/>
          <w:sz w:val="24"/>
          <w:szCs w:val="24"/>
        </w:rPr>
        <w:t>):</w:t>
      </w:r>
    </w:p>
    <w:p w:rsidR="00384861" w:rsidRDefault="00384861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84861" w:rsidRDefault="00BA57E8" w:rsidP="00BE4547">
      <w:pPr>
        <w:pStyle w:val="Textbody"/>
        <w:numPr>
          <w:ilvl w:val="0"/>
          <w:numId w:val="8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Projetos de Pesquisa</w:t>
      </w:r>
      <w:r w:rsidR="008B6AB7">
        <w:rPr>
          <w:rFonts w:ascii="Times New Roman" w:hAnsi="Times New Roman"/>
          <w:sz w:val="24"/>
          <w:szCs w:val="24"/>
        </w:rPr>
        <w:t>/Inovação</w:t>
      </w:r>
      <w:r>
        <w:rPr>
          <w:rFonts w:ascii="Times New Roman" w:hAnsi="Times New Roman"/>
          <w:sz w:val="24"/>
          <w:szCs w:val="24"/>
        </w:rPr>
        <w:t>:</w:t>
      </w:r>
    </w:p>
    <w:p w:rsidR="00384861" w:rsidRDefault="00BA57E8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Participação...</w:t>
      </w:r>
    </w:p>
    <w:p w:rsidR="00384861" w:rsidRDefault="00384861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</w:p>
    <w:p w:rsidR="00384861" w:rsidRDefault="00BA57E8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384861" w:rsidRDefault="00BA57E8" w:rsidP="00BE4547">
      <w:pPr>
        <w:pStyle w:val="Textbody"/>
        <w:numPr>
          <w:ilvl w:val="0"/>
          <w:numId w:val="9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Orientações:</w:t>
      </w:r>
    </w:p>
    <w:p w:rsidR="00384861" w:rsidRDefault="00BA57E8" w:rsidP="008B6AB7">
      <w:pPr>
        <w:pStyle w:val="Textbody"/>
        <w:spacing w:after="0" w:line="360" w:lineRule="auto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 ...” (pag...)</w:t>
      </w:r>
    </w:p>
    <w:p w:rsidR="00384861" w:rsidRDefault="00384861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</w:p>
    <w:p w:rsidR="00384861" w:rsidRDefault="00BA57E8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384861" w:rsidRDefault="008B6AB7">
      <w:pPr>
        <w:pStyle w:val="Textbody"/>
        <w:numPr>
          <w:ilvl w:val="1"/>
          <w:numId w:val="2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Trabalhos em Eventos Científicos</w:t>
      </w:r>
      <w:r w:rsidR="00BA57E8">
        <w:rPr>
          <w:rFonts w:ascii="Times New Roman" w:hAnsi="Times New Roman"/>
          <w:sz w:val="24"/>
          <w:szCs w:val="24"/>
        </w:rPr>
        <w:t>:</w:t>
      </w:r>
    </w:p>
    <w:p w:rsidR="00384861" w:rsidRDefault="00BA57E8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Participação... (pag...)</w:t>
      </w:r>
    </w:p>
    <w:p w:rsidR="00384861" w:rsidRDefault="0038486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84861" w:rsidRDefault="00BA57E8">
      <w:pPr>
        <w:pStyle w:val="Textbody"/>
        <w:numPr>
          <w:ilvl w:val="1"/>
          <w:numId w:val="2"/>
        </w:numPr>
        <w:tabs>
          <w:tab w:val="left" w:pos="0"/>
        </w:tabs>
        <w:spacing w:after="0" w:line="360" w:lineRule="auto"/>
      </w:pPr>
      <w:r>
        <w:rPr>
          <w:rFonts w:ascii="Times New Roman" w:hAnsi="Times New Roman"/>
          <w:sz w:val="24"/>
          <w:szCs w:val="24"/>
        </w:rPr>
        <w:t>Artigos científicos:</w:t>
      </w:r>
    </w:p>
    <w:p w:rsidR="00384861" w:rsidRDefault="00BA57E8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Publicação / Avaliação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  <w:r>
        <w:rPr>
          <w:rFonts w:ascii="Times New Roman" w:hAnsi="Times New Roman"/>
          <w:sz w:val="24"/>
          <w:szCs w:val="24"/>
        </w:rPr>
        <w:t>(pag..)</w:t>
      </w:r>
    </w:p>
    <w:p w:rsidR="00384861" w:rsidRDefault="00384861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</w:p>
    <w:p w:rsidR="00384861" w:rsidRDefault="00BA57E8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384861" w:rsidRDefault="00BA57E8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sz w:val="20"/>
          <w:szCs w:val="20"/>
        </w:rPr>
        <w:t>Em caso de não co</w:t>
      </w:r>
      <w:r>
        <w:rPr>
          <w:sz w:val="20"/>
          <w:szCs w:val="20"/>
        </w:rPr>
        <w:t>nstar o nome do autor, anexar declaração de produção dos documentos.</w:t>
      </w:r>
    </w:p>
    <w:p w:rsidR="008B6AB7" w:rsidRDefault="008B6AB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84861" w:rsidRDefault="00BE454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BA57E8">
        <w:rPr>
          <w:rFonts w:ascii="Times New Roman" w:hAnsi="Times New Roman"/>
          <w:b/>
          <w:bCs/>
          <w:sz w:val="24"/>
          <w:szCs w:val="24"/>
        </w:rPr>
        <w:t xml:space="preserve">) OUTRAS ATIVIDADES (ANEXO </w:t>
      </w:r>
      <w:r w:rsidR="00740C65">
        <w:rPr>
          <w:rFonts w:ascii="Times New Roman" w:hAnsi="Times New Roman"/>
          <w:b/>
          <w:bCs/>
          <w:sz w:val="24"/>
          <w:szCs w:val="24"/>
        </w:rPr>
        <w:t>E</w:t>
      </w:r>
      <w:r w:rsidR="00BA57E8">
        <w:rPr>
          <w:rFonts w:ascii="Times New Roman" w:hAnsi="Times New Roman"/>
          <w:b/>
          <w:bCs/>
          <w:sz w:val="24"/>
          <w:szCs w:val="24"/>
        </w:rPr>
        <w:t>)</w:t>
      </w:r>
    </w:p>
    <w:p w:rsidR="00384861" w:rsidRPr="00AF477B" w:rsidRDefault="00384861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84861" w:rsidRPr="00AF477B" w:rsidRDefault="0038486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4861" w:rsidRPr="00AF477B" w:rsidRDefault="0038486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4861" w:rsidRPr="00AF477B" w:rsidRDefault="0038486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4861" w:rsidRPr="00AF477B" w:rsidRDefault="0038486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4861" w:rsidRDefault="00BE4547" w:rsidP="00BE4547">
      <w:pPr>
        <w:pStyle w:val="Textbody"/>
        <w:tabs>
          <w:tab w:val="left" w:pos="0"/>
        </w:tabs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F477B">
        <w:rPr>
          <w:rFonts w:ascii="Times New Roman" w:hAnsi="Times New Roman"/>
          <w:b/>
          <w:bCs/>
          <w:sz w:val="24"/>
          <w:szCs w:val="24"/>
        </w:rPr>
        <w:t>Parnaíba, na data da assinatura.</w:t>
      </w: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Assinatura do(a) Docente</w:t>
      </w: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Assinatura da Chefia Imediata</w:t>
      </w:r>
    </w:p>
    <w:p w:rsid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77B" w:rsidRPr="00AF477B" w:rsidRDefault="00AF477B" w:rsidP="00AF477B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84861" w:rsidRPr="00AF477B" w:rsidRDefault="0038486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4861" w:rsidRPr="00AF477B" w:rsidRDefault="00BA57E8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477B">
        <w:rPr>
          <w:rFonts w:ascii="Times New Roman" w:hAnsi="Times New Roman"/>
          <w:b/>
          <w:bCs/>
          <w:sz w:val="24"/>
          <w:szCs w:val="24"/>
        </w:rPr>
        <w:lastRenderedPageBreak/>
        <w:t>IMPORTANTE:</w:t>
      </w:r>
      <w:r w:rsidRPr="00AF47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477B">
        <w:rPr>
          <w:rFonts w:ascii="Times New Roman" w:hAnsi="Times New Roman"/>
          <w:sz w:val="24"/>
          <w:szCs w:val="24"/>
        </w:rPr>
        <w:t>Após o devido preenchimento do Memorial Descritivo com todas as informações necessárias, esse arquivo deve ser convertido em PDF e ao mesmo devem ser juntados todos os documentos comprobatórios, em ordem, das atividades descritas, de forma a constituir um</w:t>
      </w:r>
      <w:r w:rsidRPr="00AF477B">
        <w:rPr>
          <w:rFonts w:ascii="Times New Roman" w:hAnsi="Times New Roman"/>
          <w:sz w:val="24"/>
          <w:szCs w:val="24"/>
        </w:rPr>
        <w:t xml:space="preserve"> único Arquivo PDF* para cadastrar</w:t>
      </w:r>
      <w:r w:rsidR="00740C65" w:rsidRPr="00AF477B">
        <w:rPr>
          <w:rFonts w:ascii="Times New Roman" w:hAnsi="Times New Roman"/>
          <w:sz w:val="24"/>
          <w:szCs w:val="24"/>
        </w:rPr>
        <w:t xml:space="preserve"> abertura de processo</w:t>
      </w:r>
      <w:r w:rsidRPr="00AF477B">
        <w:rPr>
          <w:rFonts w:ascii="Times New Roman" w:hAnsi="Times New Roman"/>
          <w:sz w:val="24"/>
          <w:szCs w:val="24"/>
        </w:rPr>
        <w:t>.</w:t>
      </w:r>
    </w:p>
    <w:p w:rsidR="00384861" w:rsidRPr="00AF477B" w:rsidRDefault="0038486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84861" w:rsidRPr="00AF477B" w:rsidRDefault="00740C65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477B">
        <w:rPr>
          <w:rFonts w:ascii="Times New Roman" w:hAnsi="Times New Roman"/>
          <w:sz w:val="24"/>
          <w:szCs w:val="24"/>
        </w:rPr>
        <w:t>OBS: Caso tenha dúvidas sobre a natureza da atividade, deve-se consultar a Resolução CONSUNI 79/2024, bem como a Resolução CONSEPE 261/2025.</w:t>
      </w:r>
    </w:p>
    <w:sectPr w:rsidR="00384861" w:rsidRPr="00AF477B">
      <w:headerReference w:type="default" r:id="rId7"/>
      <w:footerReference w:type="default" r:id="rId8"/>
      <w:pgSz w:w="11906" w:h="16838"/>
      <w:pgMar w:top="709" w:right="1134" w:bottom="1134" w:left="1701" w:header="72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7E8" w:rsidRDefault="00BA57E8">
      <w:r>
        <w:separator/>
      </w:r>
    </w:p>
  </w:endnote>
  <w:endnote w:type="continuationSeparator" w:id="0">
    <w:p w:rsidR="00BA57E8" w:rsidRDefault="00BA5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DA9" w:rsidRDefault="00BA57E8">
    <w:pPr>
      <w:pStyle w:val="Rodap"/>
      <w:tabs>
        <w:tab w:val="clear" w:pos="4252"/>
        <w:tab w:val="clear" w:pos="8504"/>
        <w:tab w:val="center" w:pos="382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7E8" w:rsidRDefault="00BA57E8">
      <w:r>
        <w:rPr>
          <w:color w:val="000000"/>
        </w:rPr>
        <w:separator/>
      </w:r>
    </w:p>
  </w:footnote>
  <w:footnote w:type="continuationSeparator" w:id="0">
    <w:p w:rsidR="00BA57E8" w:rsidRDefault="00BA5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DA9" w:rsidRDefault="00BA57E8">
    <w:pPr>
      <w:pStyle w:val="Cabealho"/>
      <w:jc w:val="center"/>
      <w:rPr>
        <w:sz w:val="20"/>
        <w:szCs w:val="20"/>
      </w:rPr>
    </w:pPr>
  </w:p>
  <w:p w:rsidR="008B6AB7" w:rsidRDefault="008B6AB7" w:rsidP="008B6AB7">
    <w:pPr>
      <w:pStyle w:val="Cabealho"/>
      <w:ind w:left="-284"/>
      <w:jc w:val="center"/>
      <w:rPr>
        <w:rFonts w:ascii="Arial" w:hAnsi="Arial" w:cs="Arial"/>
        <w:b/>
        <w:bCs/>
      </w:rPr>
    </w:pPr>
  </w:p>
  <w:p w:rsidR="008B6AB7" w:rsidRDefault="008B6AB7" w:rsidP="008B6AB7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9264" behindDoc="1" locked="0" layoutInCell="1" allowOverlap="1" wp14:anchorId="6871B6EC" wp14:editId="6D835FB0">
          <wp:simplePos x="0" y="0"/>
          <wp:positionH relativeFrom="column">
            <wp:posOffset>-52070</wp:posOffset>
          </wp:positionH>
          <wp:positionV relativeFrom="paragraph">
            <wp:posOffset>159385</wp:posOffset>
          </wp:positionV>
          <wp:extent cx="716915" cy="719455"/>
          <wp:effectExtent l="0" t="0" r="0" b="0"/>
          <wp:wrapSquare wrapText="bothSides"/>
          <wp:docPr id="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B6AB7" w:rsidRDefault="008B6AB7" w:rsidP="008B6AB7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0" distR="0" simplePos="0" relativeHeight="251661312" behindDoc="1" locked="0" layoutInCell="1" allowOverlap="1" wp14:anchorId="63FAC89D" wp14:editId="26EF1B9C">
          <wp:simplePos x="0" y="0"/>
          <wp:positionH relativeFrom="column">
            <wp:posOffset>4883785</wp:posOffset>
          </wp:positionH>
          <wp:positionV relativeFrom="paragraph">
            <wp:posOffset>52705</wp:posOffset>
          </wp:positionV>
          <wp:extent cx="873125" cy="70485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502" t="13242" r="57547" b="14422"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B6AB7" w:rsidRDefault="008B6AB7" w:rsidP="008B6AB7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MINISTÉRIO DA EDUCAÇÃO</w:t>
    </w:r>
  </w:p>
  <w:p w:rsidR="008B6AB7" w:rsidRDefault="008B6AB7" w:rsidP="008B6AB7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:rsidR="008B6AB7" w:rsidRDefault="008B6AB7" w:rsidP="008B6AB7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3E02EAB7" wp14:editId="10F34D6B">
          <wp:simplePos x="0" y="0"/>
          <wp:positionH relativeFrom="column">
            <wp:posOffset>-503555</wp:posOffset>
          </wp:positionH>
          <wp:positionV relativeFrom="paragraph">
            <wp:posOffset>8140065</wp:posOffset>
          </wp:positionV>
          <wp:extent cx="2418080" cy="871855"/>
          <wp:effectExtent l="0" t="0" r="0" b="0"/>
          <wp:wrapNone/>
          <wp:docPr id="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418080" cy="8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 xml:space="preserve">PRÓ- </w:t>
    </w:r>
    <w:proofErr w:type="gramStart"/>
    <w:r>
      <w:rPr>
        <w:rFonts w:ascii="Arial" w:hAnsi="Arial" w:cs="Arial"/>
        <w:b/>
        <w:bCs/>
      </w:rPr>
      <w:t>REITORIA  DE</w:t>
    </w:r>
    <w:proofErr w:type="gramEnd"/>
    <w:r>
      <w:rPr>
        <w:rFonts w:ascii="Arial" w:hAnsi="Arial" w:cs="Arial"/>
        <w:b/>
        <w:bCs/>
      </w:rPr>
      <w:t xml:space="preserve"> GESTÃO DE PESSOAS- PROGEP</w:t>
    </w:r>
  </w:p>
  <w:p w:rsidR="008B6AB7" w:rsidRDefault="008B6AB7" w:rsidP="008B6AB7">
    <w:pPr>
      <w:pStyle w:val="Cabealho"/>
      <w:tabs>
        <w:tab w:val="clear" w:pos="8504"/>
        <w:tab w:val="right" w:pos="8364"/>
      </w:tabs>
      <w:ind w:left="-709"/>
      <w:jc w:val="center"/>
    </w:pPr>
  </w:p>
  <w:p w:rsidR="008B2DA9" w:rsidRDefault="00BA57E8" w:rsidP="008B6AB7">
    <w:pPr>
      <w:pStyle w:val="ASSINATURASETORIAL"/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832E6"/>
    <w:multiLevelType w:val="hybridMultilevel"/>
    <w:tmpl w:val="6B48286E"/>
    <w:lvl w:ilvl="0" w:tplc="0B2CF96C">
      <w:start w:val="6"/>
      <w:numFmt w:val="decimal"/>
      <w:lvlText w:val="%1."/>
      <w:lvlJc w:val="left"/>
      <w:pPr>
        <w:ind w:left="10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7" w:hanging="360"/>
      </w:pPr>
    </w:lvl>
    <w:lvl w:ilvl="2" w:tplc="0416001B" w:tentative="1">
      <w:start w:val="1"/>
      <w:numFmt w:val="lowerRoman"/>
      <w:lvlText w:val="%3."/>
      <w:lvlJc w:val="right"/>
      <w:pPr>
        <w:ind w:left="2507" w:hanging="180"/>
      </w:pPr>
    </w:lvl>
    <w:lvl w:ilvl="3" w:tplc="0416000F" w:tentative="1">
      <w:start w:val="1"/>
      <w:numFmt w:val="decimal"/>
      <w:lvlText w:val="%4."/>
      <w:lvlJc w:val="left"/>
      <w:pPr>
        <w:ind w:left="3227" w:hanging="360"/>
      </w:pPr>
    </w:lvl>
    <w:lvl w:ilvl="4" w:tplc="04160019" w:tentative="1">
      <w:start w:val="1"/>
      <w:numFmt w:val="lowerLetter"/>
      <w:lvlText w:val="%5."/>
      <w:lvlJc w:val="left"/>
      <w:pPr>
        <w:ind w:left="3947" w:hanging="360"/>
      </w:pPr>
    </w:lvl>
    <w:lvl w:ilvl="5" w:tplc="0416001B" w:tentative="1">
      <w:start w:val="1"/>
      <w:numFmt w:val="lowerRoman"/>
      <w:lvlText w:val="%6."/>
      <w:lvlJc w:val="right"/>
      <w:pPr>
        <w:ind w:left="4667" w:hanging="180"/>
      </w:pPr>
    </w:lvl>
    <w:lvl w:ilvl="6" w:tplc="0416000F" w:tentative="1">
      <w:start w:val="1"/>
      <w:numFmt w:val="decimal"/>
      <w:lvlText w:val="%7."/>
      <w:lvlJc w:val="left"/>
      <w:pPr>
        <w:ind w:left="5387" w:hanging="360"/>
      </w:pPr>
    </w:lvl>
    <w:lvl w:ilvl="7" w:tplc="04160019" w:tentative="1">
      <w:start w:val="1"/>
      <w:numFmt w:val="lowerLetter"/>
      <w:lvlText w:val="%8."/>
      <w:lvlJc w:val="left"/>
      <w:pPr>
        <w:ind w:left="6107" w:hanging="360"/>
      </w:pPr>
    </w:lvl>
    <w:lvl w:ilvl="8" w:tplc="0416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" w15:restartNumberingAfterBreak="0">
    <w:nsid w:val="29891FEA"/>
    <w:multiLevelType w:val="hybridMultilevel"/>
    <w:tmpl w:val="E8C8D4F6"/>
    <w:lvl w:ilvl="0" w:tplc="230E12C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E60CF"/>
    <w:multiLevelType w:val="multilevel"/>
    <w:tmpl w:val="525C2BBA"/>
    <w:styleLink w:val="WW8Num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Letter"/>
      <w:lvlText w:val="%3.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Letter"/>
      <w:lvlText w:val="%9."/>
      <w:lvlJc w:val="left"/>
    </w:lvl>
  </w:abstractNum>
  <w:abstractNum w:abstractNumId="3" w15:restartNumberingAfterBreak="0">
    <w:nsid w:val="426971DC"/>
    <w:multiLevelType w:val="hybridMultilevel"/>
    <w:tmpl w:val="5FA847B2"/>
    <w:lvl w:ilvl="0" w:tplc="267476E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42470"/>
    <w:multiLevelType w:val="multilevel"/>
    <w:tmpl w:val="3FE6BBB0"/>
    <w:styleLink w:val="WW8Num3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5" w15:restartNumberingAfterBreak="0">
    <w:nsid w:val="712021CE"/>
    <w:multiLevelType w:val="hybridMultilevel"/>
    <w:tmpl w:val="3E7EB8AC"/>
    <w:lvl w:ilvl="0" w:tplc="61CC620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032868"/>
    <w:multiLevelType w:val="multilevel"/>
    <w:tmpl w:val="B09029DE"/>
    <w:styleLink w:val="WW8Num2"/>
    <w:lvl w:ilvl="0">
      <w:start w:val="5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lowerRoman"/>
      <w:lvlText w:val="%4."/>
      <w:lvlJc w:val="left"/>
    </w:lvl>
    <w:lvl w:ilvl="4">
      <w:start w:val="1"/>
      <w:numFmt w:val="lowerRoman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lowerRoman"/>
      <w:lvlText w:val="%7."/>
      <w:lvlJc w:val="left"/>
    </w:lvl>
    <w:lvl w:ilvl="7">
      <w:start w:val="1"/>
      <w:numFmt w:val="lowerRoman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7" w15:restartNumberingAfterBreak="0">
    <w:nsid w:val="7C046B6A"/>
    <w:multiLevelType w:val="multilevel"/>
    <w:tmpl w:val="3FEA8224"/>
    <w:styleLink w:val="WW8Num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2"/>
    <w:lvlOverride w:ilvl="0">
      <w:startOverride w:val="1"/>
    </w:lvlOverride>
  </w:num>
  <w:num w:numId="6">
    <w:abstractNumId w:val="0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84861"/>
    <w:rsid w:val="00056388"/>
    <w:rsid w:val="00384861"/>
    <w:rsid w:val="00740C65"/>
    <w:rsid w:val="008B6AB7"/>
    <w:rsid w:val="00AF477B"/>
    <w:rsid w:val="00BA57E8"/>
    <w:rsid w:val="00BE4547"/>
    <w:rsid w:val="00BF6E16"/>
    <w:rsid w:val="00F2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DBAAA"/>
  <w15:docId w15:val="{1697BE46-0DC1-4D2F-8822-63F83C54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ahoma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Recuodecorpodetexto21">
    <w:name w:val="Recuo de corpo de texto 21"/>
    <w:basedOn w:val="Standard"/>
    <w:pPr>
      <w:spacing w:after="120" w:line="480" w:lineRule="auto"/>
      <w:ind w:left="283"/>
    </w:pPr>
    <w:rPr>
      <w:rFonts w:cs="Calibri"/>
    </w:rPr>
  </w:style>
  <w:style w:type="paragraph" w:customStyle="1" w:styleId="Standarduser">
    <w:name w:val="Standard (user)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styleId="NormalWeb">
    <w:name w:val="Normal (Web)"/>
    <w:basedOn w:val="Standard"/>
    <w:pPr>
      <w:suppressAutoHyphens w:val="0"/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Standard"/>
    <w:pPr>
      <w:suppressAutoHyphens w:val="0"/>
      <w:spacing w:after="0" w:line="240" w:lineRule="auto"/>
      <w:ind w:left="720"/>
      <w:jc w:val="both"/>
    </w:pPr>
    <w:rPr>
      <w:rFonts w:ascii="Times New Roman" w:eastAsia="Times New Roman" w:hAnsi="Times New Roman"/>
      <w:sz w:val="24"/>
    </w:rPr>
  </w:style>
  <w:style w:type="paragraph" w:customStyle="1" w:styleId="ASSINATURASETORIAL">
    <w:name w:val="ASSINATURA SETORIAL"/>
    <w:basedOn w:val="Cabealho"/>
    <w:pPr>
      <w:spacing w:line="295" w:lineRule="exact"/>
      <w:jc w:val="center"/>
    </w:pPr>
    <w:rPr>
      <w:rFonts w:eastAsia="Times New Roman" w:cs="Times New Roman"/>
      <w:sz w:val="20"/>
      <w:szCs w:val="20"/>
    </w:rPr>
  </w:style>
  <w:style w:type="character" w:customStyle="1" w:styleId="WW8Num3z0">
    <w:name w:val="WW8Num3z0"/>
    <w:rPr>
      <w:rFonts w:ascii="Symbol" w:eastAsia="Symbol" w:hAnsi="Symbol" w:cs="OpenSymbol"/>
    </w:rPr>
  </w:style>
  <w:style w:type="character" w:customStyle="1" w:styleId="WW8Num3z1">
    <w:name w:val="WW8Num3z1"/>
    <w:rPr>
      <w:rFonts w:ascii="OpenSymbol" w:eastAsia="OpenSymbol" w:hAnsi="OpenSymbol" w:cs="OpenSymbol"/>
    </w:rPr>
  </w:style>
  <w:style w:type="character" w:customStyle="1" w:styleId="WW8Num1z0">
    <w:name w:val="WW8Num1z0"/>
    <w:rPr>
      <w:b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2z0">
    <w:name w:val="WW8Num2z0"/>
    <w:rPr>
      <w:b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  <w:uiPriority w:val="99"/>
    <w:qFormat/>
    <w:rPr>
      <w:sz w:val="22"/>
      <w:szCs w:val="22"/>
    </w:rPr>
  </w:style>
  <w:style w:type="character" w:customStyle="1" w:styleId="RodapChar">
    <w:name w:val="Rodapé Char"/>
    <w:basedOn w:val="Fontepargpadro1"/>
    <w:rPr>
      <w:sz w:val="22"/>
      <w:szCs w:val="22"/>
    </w:rPr>
  </w:style>
  <w:style w:type="character" w:customStyle="1" w:styleId="Internetlink">
    <w:name w:val="Internet link"/>
    <w:basedOn w:val="Fontepargpadro1"/>
    <w:rPr>
      <w:color w:val="0000FF"/>
      <w:u w:val="single"/>
    </w:rPr>
  </w:style>
  <w:style w:type="character" w:customStyle="1" w:styleId="TextodebaloChar">
    <w:name w:val="Texto de balão Char"/>
    <w:basedOn w:val="Fontepargpadro1"/>
    <w:rPr>
      <w:rFonts w:ascii="Tahoma" w:eastAsia="Tahoma" w:hAnsi="Tahoma" w:cs="Tahoma"/>
      <w:sz w:val="16"/>
      <w:szCs w:val="16"/>
    </w:rPr>
  </w:style>
  <w:style w:type="character" w:customStyle="1" w:styleId="StrongEmphasis">
    <w:name w:val="Strong Emphasis"/>
    <w:basedOn w:val="Fontepargpadro3"/>
    <w:rPr>
      <w:b/>
      <w:bCs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bealhoChar1">
    <w:name w:val="Cabeçalho Char1"/>
    <w:basedOn w:val="Fontepargpadro"/>
    <w:rPr>
      <w:rFonts w:cs="Mangal"/>
      <w:szCs w:val="21"/>
    </w:rPr>
  </w:style>
  <w:style w:type="character" w:customStyle="1" w:styleId="RodapChar1">
    <w:name w:val="Rodapé Char1"/>
    <w:basedOn w:val="Fontepargpadro"/>
    <w:rPr>
      <w:rFonts w:cs="Mangal"/>
      <w:szCs w:val="21"/>
    </w:rPr>
  </w:style>
  <w:style w:type="character" w:customStyle="1" w:styleId="VisitedInternetLink">
    <w:name w:val="Visited Internet Link"/>
    <w:rPr>
      <w:color w:val="800000"/>
      <w:u w:val="single"/>
      <w:lang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/progesp-ddp/AVALIA&#199;&#195;O%20DE%20DESEMPENHO/DOCUMENTOS%20DIVERSOS_MODELOS/MODELOS%20DOCUMENTOS/Modelo%20Memorial%20Descritivo%20Docente.odt/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DA FRONTEIRA SUL</vt:lpstr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DA FRONTEIRA SUL</dc:title>
  <dc:creator>Fernando</dc:creator>
  <cp:lastModifiedBy>UFDPar</cp:lastModifiedBy>
  <cp:revision>2</cp:revision>
  <cp:lastPrinted>2013-07-16T16:20:00Z</cp:lastPrinted>
  <dcterms:created xsi:type="dcterms:W3CDTF">2025-09-30T21:14:00Z</dcterms:created>
  <dcterms:modified xsi:type="dcterms:W3CDTF">2025-09-30T21:14:00Z</dcterms:modified>
</cp:coreProperties>
</file>